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4A4" w:rsidRDefault="007234A4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7234A4" w:rsidRDefault="007234A4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7234A4" w:rsidRDefault="007234A4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</w:t>
      </w:r>
      <w:r w:rsidRPr="004F72C9">
        <w:rPr>
          <w:rFonts w:ascii="Times New Roman" w:hAnsi="Times New Roman"/>
          <w:sz w:val="24"/>
          <w:szCs w:val="24"/>
          <w:u w:val="single"/>
        </w:rPr>
        <w:t>_________</w:t>
      </w:r>
      <w:r>
        <w:rPr>
          <w:rFonts w:ascii="Times New Roman" w:hAnsi="Times New Roman"/>
          <w:sz w:val="24"/>
          <w:szCs w:val="24"/>
          <w:u w:val="single"/>
        </w:rPr>
        <w:t>Баскетбол</w:t>
      </w:r>
      <w:r w:rsidRPr="004F72C9">
        <w:rPr>
          <w:rFonts w:ascii="Times New Roman" w:hAnsi="Times New Roman"/>
          <w:sz w:val="24"/>
          <w:szCs w:val="24"/>
          <w:u w:val="single"/>
        </w:rPr>
        <w:t>_____</w:t>
      </w:r>
      <w:r>
        <w:rPr>
          <w:rFonts w:ascii="Times New Roman" w:hAnsi="Times New Roman"/>
          <w:sz w:val="24"/>
          <w:szCs w:val="24"/>
        </w:rPr>
        <w:t xml:space="preserve"> педагог ____</w:t>
      </w:r>
      <w:r>
        <w:rPr>
          <w:rFonts w:ascii="Times New Roman" w:hAnsi="Times New Roman"/>
          <w:sz w:val="24"/>
          <w:szCs w:val="24"/>
          <w:u w:val="single"/>
        </w:rPr>
        <w:t>Хабибуллин Р,Я.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7234A4" w:rsidRPr="006B1CEA" w:rsidRDefault="007234A4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7234A4" w:rsidRPr="00801430" w:rsidRDefault="007234A4" w:rsidP="00801430">
      <w:pPr>
        <w:pStyle w:val="NoSpacing"/>
        <w:jc w:val="center"/>
      </w:pPr>
      <w:r>
        <w:rPr>
          <w:rFonts w:ascii="Times New Roman" w:hAnsi="Times New Roman"/>
          <w:sz w:val="24"/>
          <w:szCs w:val="24"/>
        </w:rPr>
        <w:t>27.04.2020-03.05.2020</w:t>
      </w:r>
    </w:p>
    <w:p w:rsidR="007234A4" w:rsidRDefault="007234A4" w:rsidP="004F7213">
      <w:pPr>
        <w:tabs>
          <w:tab w:val="left" w:pos="5925"/>
        </w:tabs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7234A4" w:rsidRPr="002B187E" w:rsidTr="00366CA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7234A4" w:rsidRPr="002B187E" w:rsidTr="00366CA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4A4" w:rsidRPr="002B187E" w:rsidRDefault="007234A4" w:rsidP="00366CA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Хабибуллин Р.Я.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Баскетбол 1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29.04.20</w:t>
            </w:r>
          </w:p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4A4" w:rsidRPr="001D0D1E" w:rsidRDefault="007234A4" w:rsidP="001D0D1E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D0D1E">
              <w:rPr>
                <w:rFonts w:ascii="Times New Roman" w:hAnsi="Times New Roman"/>
                <w:sz w:val="24"/>
                <w:szCs w:val="24"/>
              </w:rPr>
              <w:t>Теоретические основы судейства в баскетболе. Основная жестикуляция судей в баскетболе.</w:t>
            </w:r>
          </w:p>
          <w:p w:rsidR="007234A4" w:rsidRPr="00EF5704" w:rsidRDefault="007234A4" w:rsidP="00366CA4">
            <w:pPr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D0D1E">
              <w:rPr>
                <w:rFonts w:ascii="Times New Roman" w:hAnsi="Times New Roman"/>
                <w:sz w:val="24"/>
                <w:szCs w:val="24"/>
                <w:lang w:eastAsia="en-US"/>
              </w:rPr>
              <w:t>https://youtu.be/ik_GBD-mSbQ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работы прислать на whatsapp 89503110437</w:t>
            </w:r>
          </w:p>
        </w:tc>
      </w:tr>
      <w:tr w:rsidR="007234A4" w:rsidRPr="002B187E" w:rsidTr="00366CA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4A4" w:rsidRPr="002B187E" w:rsidRDefault="007234A4" w:rsidP="00366CA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Хабибуллин Р.Я.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Баскетбол 2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29.04.20</w:t>
            </w:r>
          </w:p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14.40-15.10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4A4" w:rsidRDefault="007234A4" w:rsidP="00366CA4">
            <w:pPr>
              <w:pStyle w:val="NoSpacing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D0D1E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ловли и передачи мяча.</w:t>
            </w:r>
          </w:p>
          <w:p w:rsidR="007234A4" w:rsidRPr="00FA6BFA" w:rsidRDefault="007234A4" w:rsidP="00F634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en-US"/>
              </w:rPr>
            </w:pPr>
            <w:hyperlink r:id="rId4" w:history="1">
              <w:r w:rsidRPr="00FA6BFA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  <w:lang w:eastAsia="en-US"/>
                </w:rPr>
                <w:t>https://youtu.be/0OFlaZOg5Gw</w:t>
              </w:r>
            </w:hyperlink>
          </w:p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работы прислать на whatsapp 89503110437</w:t>
            </w:r>
          </w:p>
        </w:tc>
      </w:tr>
      <w:tr w:rsidR="007234A4" w:rsidRPr="002B187E" w:rsidTr="00366CA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4A4" w:rsidRPr="002B187E" w:rsidRDefault="007234A4" w:rsidP="00366CA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Хабибуллин Р.Я.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Баскетбол 1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02.05.20</w:t>
            </w:r>
          </w:p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4A4" w:rsidRDefault="007234A4" w:rsidP="00366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D0D1E">
              <w:rPr>
                <w:rFonts w:ascii="Times New Roman" w:hAnsi="Times New Roman"/>
                <w:sz w:val="24"/>
                <w:szCs w:val="24"/>
              </w:rPr>
              <w:t>Упражнения для развития чувства мяча. Жонглирование одним, двумя мячами.</w:t>
            </w:r>
          </w:p>
          <w:p w:rsidR="007234A4" w:rsidRPr="002B187E" w:rsidRDefault="007234A4" w:rsidP="00366CA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https://youtu.be/K3xhK8WGw3k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работы прислать на whatsapp 89503110437</w:t>
            </w:r>
          </w:p>
        </w:tc>
      </w:tr>
      <w:tr w:rsidR="007234A4" w:rsidRPr="002B187E" w:rsidTr="00366CA4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4A4" w:rsidRPr="002B187E" w:rsidRDefault="007234A4" w:rsidP="00366CA4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Хабибуллин Р.Я.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Баскетбол 2 группа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02.05.20</w:t>
            </w:r>
          </w:p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14.00-14.30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4A4" w:rsidRDefault="007234A4" w:rsidP="00366CA4">
            <w:pPr>
              <w:pStyle w:val="NoSpacing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1D0D1E">
              <w:rPr>
                <w:rFonts w:ascii="Times New Roman" w:hAnsi="Times New Roman"/>
                <w:bCs/>
                <w:sz w:val="24"/>
                <w:szCs w:val="24"/>
              </w:rPr>
              <w:t>Совершенствование техники ловли и передачи мяча.</w:t>
            </w:r>
          </w:p>
          <w:p w:rsidR="007234A4" w:rsidRPr="00F6340C" w:rsidRDefault="007234A4" w:rsidP="00F6340C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u w:val="single"/>
                <w:lang w:eastAsia="en-US"/>
              </w:rPr>
            </w:pPr>
            <w:hyperlink r:id="rId5" w:history="1">
              <w:r w:rsidRPr="00F6340C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  <w:lang w:eastAsia="en-US"/>
                </w:rPr>
                <w:t>https://youtu.be/0OFlaZOg5Gw</w:t>
              </w:r>
            </w:hyperlink>
          </w:p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7234A4" w:rsidRPr="002B187E" w:rsidRDefault="007234A4" w:rsidP="00366CA4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187E">
              <w:rPr>
                <w:rFonts w:ascii="Times New Roman" w:hAnsi="Times New Roman"/>
                <w:sz w:val="24"/>
                <w:szCs w:val="24"/>
              </w:rPr>
              <w:t>работы прислать на whatsapp 89503110437</w:t>
            </w:r>
          </w:p>
        </w:tc>
      </w:tr>
    </w:tbl>
    <w:p w:rsidR="007234A4" w:rsidRPr="00EF5704" w:rsidRDefault="007234A4" w:rsidP="00EF5704"/>
    <w:sectPr w:rsidR="007234A4" w:rsidRPr="00EF5704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1C9"/>
    <w:rsid w:val="0003186C"/>
    <w:rsid w:val="000678F3"/>
    <w:rsid w:val="001D0D1E"/>
    <w:rsid w:val="002B187E"/>
    <w:rsid w:val="00366CA4"/>
    <w:rsid w:val="00380043"/>
    <w:rsid w:val="00436D0F"/>
    <w:rsid w:val="00445772"/>
    <w:rsid w:val="00460B55"/>
    <w:rsid w:val="004F7213"/>
    <w:rsid w:val="004F72C9"/>
    <w:rsid w:val="00507D19"/>
    <w:rsid w:val="00663C49"/>
    <w:rsid w:val="00680F1E"/>
    <w:rsid w:val="006B1CEA"/>
    <w:rsid w:val="006C63AB"/>
    <w:rsid w:val="007234A4"/>
    <w:rsid w:val="007D24DC"/>
    <w:rsid w:val="00801430"/>
    <w:rsid w:val="008840CA"/>
    <w:rsid w:val="008C2A4D"/>
    <w:rsid w:val="009C392C"/>
    <w:rsid w:val="00A205B1"/>
    <w:rsid w:val="00A94342"/>
    <w:rsid w:val="00AA1B29"/>
    <w:rsid w:val="00B17469"/>
    <w:rsid w:val="00B326DE"/>
    <w:rsid w:val="00C30518"/>
    <w:rsid w:val="00C96F16"/>
    <w:rsid w:val="00CE497C"/>
    <w:rsid w:val="00CE6094"/>
    <w:rsid w:val="00D34C20"/>
    <w:rsid w:val="00D72D44"/>
    <w:rsid w:val="00D9049C"/>
    <w:rsid w:val="00ED285C"/>
    <w:rsid w:val="00EF5704"/>
    <w:rsid w:val="00F101C9"/>
    <w:rsid w:val="00F202B5"/>
    <w:rsid w:val="00F40464"/>
    <w:rsid w:val="00F42908"/>
    <w:rsid w:val="00F6340C"/>
    <w:rsid w:val="00FA6BFA"/>
    <w:rsid w:val="00FD35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0B55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B1CEA"/>
  </w:style>
  <w:style w:type="character" w:styleId="Hyperlink">
    <w:name w:val="Hyperlink"/>
    <w:basedOn w:val="DefaultParagraphFont"/>
    <w:uiPriority w:val="99"/>
    <w:rsid w:val="00380043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FA6BFA"/>
    <w:rPr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0OFlaZOg5Gw" TargetMode="External"/><Relationship Id="rId4" Type="http://schemas.openxmlformats.org/officeDocument/2006/relationships/hyperlink" Target="https://youtu.be/0OFlaZOg5G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77</TotalTime>
  <Pages>1</Pages>
  <Words>182</Words>
  <Characters>1039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</cp:lastModifiedBy>
  <cp:revision>17</cp:revision>
  <dcterms:created xsi:type="dcterms:W3CDTF">2020-04-07T05:16:00Z</dcterms:created>
  <dcterms:modified xsi:type="dcterms:W3CDTF">2020-04-27T10:50:00Z</dcterms:modified>
</cp:coreProperties>
</file>